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BBD" w:rsidRDefault="00A11E6B" w:rsidP="00914BBD">
      <w:pPr>
        <w:pStyle w:val="LieudateCRIJ"/>
      </w:pPr>
      <w:r>
        <w:t>Nantes /27 janvier 2015</w:t>
      </w:r>
    </w:p>
    <w:p w:rsidR="00914BBD" w:rsidRDefault="00914BBD" w:rsidP="00914BBD">
      <w:pPr>
        <w:pStyle w:val="NormalCRIJ"/>
      </w:pPr>
    </w:p>
    <w:p w:rsidR="00914BBD" w:rsidRDefault="00914BBD" w:rsidP="00914BBD">
      <w:pPr>
        <w:pStyle w:val="NormalCRIJ"/>
      </w:pPr>
    </w:p>
    <w:p w:rsidR="00914BBD" w:rsidRDefault="00914BBD" w:rsidP="00914BBD">
      <w:pPr>
        <w:pStyle w:val="NormalCRIJ"/>
      </w:pPr>
    </w:p>
    <w:p w:rsidR="00A11E6B" w:rsidRDefault="00A11E6B" w:rsidP="00953AF0">
      <w:pPr>
        <w:pStyle w:val="Titre1CRIJ"/>
      </w:pPr>
      <w:r>
        <w:t>COMMUNIQUE DE PRESSE</w:t>
      </w:r>
    </w:p>
    <w:p w:rsidR="00953AF0" w:rsidRDefault="00953AF0" w:rsidP="00953AF0">
      <w:pPr>
        <w:pStyle w:val="TitreCRIJ"/>
      </w:pPr>
      <w:commentRangeStart w:id="0"/>
      <w:r>
        <w:t>LES JOBS D’ETE AU CRIJ</w:t>
      </w:r>
      <w:commentRangeEnd w:id="0"/>
      <w:r w:rsidR="00033505">
        <w:rPr>
          <w:rStyle w:val="Marquedecommentaire"/>
          <w:rFonts w:ascii="Open Sans" w:eastAsia="Open Sans" w:hAnsi="Open Sans" w:cs="Times New Roman"/>
          <w:color w:val="auto"/>
        </w:rPr>
        <w:commentReference w:id="0"/>
      </w:r>
    </w:p>
    <w:p w:rsidR="00953AF0" w:rsidRDefault="00953AF0" w:rsidP="00953AF0">
      <w:pPr>
        <w:pStyle w:val="NormalCRIJ"/>
        <w:jc w:val="left"/>
      </w:pPr>
    </w:p>
    <w:p w:rsidR="00953AF0" w:rsidRDefault="00953AF0" w:rsidP="00953AF0">
      <w:pPr>
        <w:pStyle w:val="NormalCRIJ"/>
      </w:pPr>
      <w:r>
        <w:t>Le Centre Régional Information Jeunesse des Pays de la Loire, association loi 1901, informe et accueille les jeunes sur tous les sujets qui les intéressent ou les concernent dans leur vie quotidienne.</w:t>
      </w:r>
    </w:p>
    <w:p w:rsidR="00953AF0" w:rsidRDefault="00953AF0" w:rsidP="00953AF0">
      <w:pPr>
        <w:pStyle w:val="NormalCRIJ"/>
      </w:pPr>
      <w:r>
        <w:t xml:space="preserve">Pour répondre aux demandes des jeunes sur la question des </w:t>
      </w:r>
      <w:r w:rsidRPr="00093E62">
        <w:rPr>
          <w:b/>
        </w:rPr>
        <w:t>jobs d’été</w:t>
      </w:r>
      <w:r>
        <w:t xml:space="preserve">, le CRIJ organise </w:t>
      </w:r>
      <w:commentRangeStart w:id="1"/>
      <w:r>
        <w:t>des ateliers pour faciliter leurs recherches d’emplois saisonniers : Conseils pratiques et accompagnement pour élaborer leur premier CV, organiser sa recherche de jobs, préparer sa candidature… seront apportés aux jeunes.</w:t>
      </w:r>
      <w:commentRangeEnd w:id="1"/>
      <w:r w:rsidR="00033505">
        <w:rPr>
          <w:rStyle w:val="Marquedecommentaire"/>
          <w:color w:val="auto"/>
        </w:rPr>
        <w:commentReference w:id="1"/>
      </w:r>
    </w:p>
    <w:p w:rsidR="00953AF0" w:rsidRDefault="00953AF0" w:rsidP="00953AF0">
      <w:pPr>
        <w:pStyle w:val="NormalCRIJ"/>
        <w:jc w:val="left"/>
      </w:pPr>
    </w:p>
    <w:p w:rsidR="00953AF0" w:rsidRDefault="00953AF0" w:rsidP="00953AF0">
      <w:pPr>
        <w:pStyle w:val="NormalCRIJ"/>
        <w:jc w:val="left"/>
      </w:pPr>
    </w:p>
    <w:p w:rsidR="00953AF0" w:rsidRDefault="00953AF0" w:rsidP="00953AF0">
      <w:pPr>
        <w:pStyle w:val="Titre2CRIJ"/>
      </w:pPr>
      <w:r>
        <w:t>LES ATELIERS JOBS D’ETE 2015</w:t>
      </w:r>
    </w:p>
    <w:p w:rsidR="00953AF0" w:rsidRDefault="00953AF0" w:rsidP="00953AF0">
      <w:pPr>
        <w:pStyle w:val="Titre3CRIJ"/>
      </w:pPr>
      <w:r>
        <w:t>Mon premier CV</w:t>
      </w:r>
    </w:p>
    <w:p w:rsidR="00953AF0" w:rsidRDefault="00953AF0" w:rsidP="00953AF0">
      <w:pPr>
        <w:pStyle w:val="NormalCRIJ"/>
        <w:rPr>
          <w:lang w:eastAsia="en-US"/>
        </w:rPr>
      </w:pPr>
      <w:r w:rsidRPr="00953AF0">
        <w:rPr>
          <w:b/>
          <w:lang w:eastAsia="en-US"/>
        </w:rPr>
        <w:t>Jeudi 19 février</w:t>
      </w:r>
      <w:r>
        <w:rPr>
          <w:lang w:eastAsia="en-US"/>
        </w:rPr>
        <w:t xml:space="preserve"> 2015 de </w:t>
      </w:r>
      <w:r w:rsidRPr="00953AF0">
        <w:rPr>
          <w:b/>
          <w:lang w:eastAsia="en-US"/>
        </w:rPr>
        <w:t>10h à 12h30</w:t>
      </w:r>
      <w:r>
        <w:rPr>
          <w:lang w:eastAsia="en-US"/>
        </w:rPr>
        <w:t xml:space="preserve"> au </w:t>
      </w:r>
      <w:r w:rsidRPr="00953AF0">
        <w:rPr>
          <w:b/>
          <w:lang w:eastAsia="en-US"/>
        </w:rPr>
        <w:t>CRIJ</w:t>
      </w:r>
    </w:p>
    <w:p w:rsidR="00953AF0" w:rsidRDefault="00953AF0" w:rsidP="00953AF0">
      <w:pPr>
        <w:pStyle w:val="NormalCRIJ"/>
        <w:rPr>
          <w:lang w:eastAsia="en-US"/>
        </w:rPr>
      </w:pPr>
      <w:r>
        <w:rPr>
          <w:lang w:eastAsia="en-US"/>
        </w:rPr>
        <w:t>Inscription obligatoire – gratuit - limité à 15 jeunes (16-22 ans)</w:t>
      </w:r>
    </w:p>
    <w:p w:rsidR="00953AF0" w:rsidRDefault="00953AF0" w:rsidP="00953AF0">
      <w:pPr>
        <w:pStyle w:val="NormalCRIJ"/>
        <w:rPr>
          <w:lang w:eastAsia="en-US"/>
        </w:rPr>
      </w:pPr>
      <w:commentRangeStart w:id="2"/>
      <w:r>
        <w:rPr>
          <w:lang w:eastAsia="en-US"/>
        </w:rPr>
        <w:t>Information, conseils pratiques, exemples de CV, erreurs à éviter</w:t>
      </w:r>
      <w:r w:rsidR="00B34642">
        <w:rPr>
          <w:lang w:eastAsia="en-US"/>
        </w:rPr>
        <w:t>…</w:t>
      </w:r>
      <w:commentRangeEnd w:id="2"/>
      <w:r w:rsidR="00033505">
        <w:rPr>
          <w:rStyle w:val="Marquedecommentaire"/>
          <w:color w:val="auto"/>
        </w:rPr>
        <w:commentReference w:id="2"/>
      </w:r>
    </w:p>
    <w:p w:rsidR="00953AF0" w:rsidRDefault="00953AF0" w:rsidP="00953AF0">
      <w:pPr>
        <w:pStyle w:val="NormalCRIJ"/>
        <w:rPr>
          <w:lang w:eastAsia="en-US"/>
        </w:rPr>
      </w:pPr>
    </w:p>
    <w:p w:rsidR="00953AF0" w:rsidRDefault="00953AF0" w:rsidP="00953AF0">
      <w:pPr>
        <w:pStyle w:val="Titre3CRIJ"/>
      </w:pPr>
      <w:r>
        <w:t>Décrocher un job, comment s’y prendre ?</w:t>
      </w:r>
    </w:p>
    <w:p w:rsidR="00953AF0" w:rsidRDefault="00953AF0" w:rsidP="00953AF0">
      <w:pPr>
        <w:pStyle w:val="NormalCRIJ"/>
        <w:rPr>
          <w:lang w:eastAsia="en-US"/>
        </w:rPr>
      </w:pPr>
      <w:r w:rsidRPr="00953AF0">
        <w:rPr>
          <w:b/>
          <w:lang w:eastAsia="en-US"/>
        </w:rPr>
        <w:t>Mercredi 4 mars</w:t>
      </w:r>
      <w:r>
        <w:rPr>
          <w:lang w:eastAsia="en-US"/>
        </w:rPr>
        <w:t xml:space="preserve"> 2015 de </w:t>
      </w:r>
      <w:r w:rsidRPr="00953AF0">
        <w:rPr>
          <w:b/>
          <w:lang w:eastAsia="en-US"/>
        </w:rPr>
        <w:t>14h à 17h</w:t>
      </w:r>
      <w:r>
        <w:rPr>
          <w:lang w:eastAsia="en-US"/>
        </w:rPr>
        <w:t xml:space="preserve"> au </w:t>
      </w:r>
      <w:r w:rsidRPr="00953AF0">
        <w:rPr>
          <w:b/>
          <w:lang w:eastAsia="en-US"/>
        </w:rPr>
        <w:t>CRIJ</w:t>
      </w:r>
    </w:p>
    <w:p w:rsidR="00953AF0" w:rsidRDefault="00953AF0" w:rsidP="00953AF0">
      <w:pPr>
        <w:pStyle w:val="NormalCRIJ"/>
        <w:rPr>
          <w:lang w:eastAsia="en-US"/>
        </w:rPr>
      </w:pPr>
      <w:r>
        <w:rPr>
          <w:lang w:eastAsia="en-US"/>
        </w:rPr>
        <w:t>Inscription obligatoire – gratuit – limité à 15 jeunes</w:t>
      </w:r>
    </w:p>
    <w:p w:rsidR="00953AF0" w:rsidRDefault="00B34642" w:rsidP="00953AF0">
      <w:pPr>
        <w:pStyle w:val="NormalCRIJ"/>
        <w:rPr>
          <w:lang w:eastAsia="en-US"/>
        </w:rPr>
      </w:pPr>
      <w:r>
        <w:rPr>
          <w:lang w:eastAsia="en-US"/>
        </w:rPr>
        <w:t>Informations, bons plans, d</w:t>
      </w:r>
      <w:r w:rsidR="00953AF0">
        <w:rPr>
          <w:lang w:eastAsia="en-US"/>
        </w:rPr>
        <w:t>roit du travail, préparer sa candidature, démarches de recherche…</w:t>
      </w:r>
    </w:p>
    <w:p w:rsidR="00953AF0" w:rsidRDefault="00953AF0" w:rsidP="00953AF0">
      <w:pPr>
        <w:pStyle w:val="NormalCRIJ"/>
        <w:rPr>
          <w:lang w:eastAsia="en-US"/>
        </w:rPr>
      </w:pPr>
    </w:p>
    <w:p w:rsidR="00953AF0" w:rsidRPr="00A25A15" w:rsidRDefault="00953AF0" w:rsidP="00953AF0">
      <w:pPr>
        <w:pStyle w:val="NormalCRIJ"/>
        <w:jc w:val="center"/>
        <w:rPr>
          <w:b/>
          <w:lang w:eastAsia="en-US"/>
        </w:rPr>
      </w:pPr>
      <w:commentRangeStart w:id="3"/>
      <w:commentRangeStart w:id="4"/>
      <w:r w:rsidRPr="00A25A15">
        <w:rPr>
          <w:b/>
          <w:lang w:eastAsia="en-US"/>
        </w:rPr>
        <w:t>Renseignements et inscriptions</w:t>
      </w:r>
      <w:commentRangeEnd w:id="4"/>
      <w:r w:rsidR="00033505">
        <w:rPr>
          <w:rStyle w:val="Marquedecommentaire"/>
          <w:color w:val="auto"/>
        </w:rPr>
        <w:commentReference w:id="4"/>
      </w:r>
    </w:p>
    <w:p w:rsidR="00953AF0" w:rsidRDefault="00953AF0" w:rsidP="00953AF0">
      <w:pPr>
        <w:pStyle w:val="NormalCRIJ"/>
        <w:jc w:val="center"/>
        <w:rPr>
          <w:lang w:eastAsia="en-US"/>
        </w:rPr>
      </w:pPr>
      <w:r>
        <w:rPr>
          <w:lang w:eastAsia="en-US"/>
        </w:rPr>
        <w:t>Au CRIJ 37 rue Saint Léonard 44000 Nantes</w:t>
      </w:r>
    </w:p>
    <w:p w:rsidR="00953AF0" w:rsidRDefault="00953AF0" w:rsidP="00953AF0">
      <w:pPr>
        <w:pStyle w:val="NormalCRIJ"/>
        <w:jc w:val="center"/>
        <w:rPr>
          <w:lang w:eastAsia="en-US"/>
        </w:rPr>
      </w:pPr>
      <w:r>
        <w:rPr>
          <w:lang w:eastAsia="en-US"/>
        </w:rPr>
        <w:t xml:space="preserve">Tél. 02 51 72 94 50 – </w:t>
      </w:r>
      <w:hyperlink r:id="rId9" w:history="1">
        <w:r w:rsidRPr="00E34E50">
          <w:rPr>
            <w:rStyle w:val="Lienhypertexte"/>
            <w:lang w:eastAsia="en-US"/>
          </w:rPr>
          <w:t>crij@infos-jeunes.fr</w:t>
        </w:r>
      </w:hyperlink>
    </w:p>
    <w:p w:rsidR="00953AF0" w:rsidRDefault="00953AF0" w:rsidP="00953AF0">
      <w:pPr>
        <w:pStyle w:val="NormalCRIJ"/>
        <w:jc w:val="center"/>
        <w:rPr>
          <w:lang w:eastAsia="en-US"/>
        </w:rPr>
      </w:pPr>
      <w:r>
        <w:rPr>
          <w:lang w:eastAsia="en-US"/>
        </w:rPr>
        <w:t xml:space="preserve">Plus d’infos sur le </w:t>
      </w:r>
      <w:hyperlink r:id="rId10" w:history="1">
        <w:r w:rsidRPr="00A25A15">
          <w:rPr>
            <w:rStyle w:val="Lienhypertexte"/>
            <w:lang w:eastAsia="en-US"/>
          </w:rPr>
          <w:t>site du CRIJ</w:t>
        </w:r>
      </w:hyperlink>
    </w:p>
    <w:commentRangeEnd w:id="3"/>
    <w:p w:rsidR="00393F7E" w:rsidRDefault="00033505" w:rsidP="004B04BD">
      <w:pPr>
        <w:pStyle w:val="Titre2CRIJ"/>
      </w:pPr>
      <w:r>
        <w:rPr>
          <w:rStyle w:val="Marquedecommentaire"/>
          <w:rFonts w:ascii="Open Sans" w:hAnsi="Open Sans"/>
          <w:b w:val="0"/>
          <w:bCs w:val="0"/>
          <w:iCs w:val="0"/>
          <w:color w:val="auto"/>
          <w:lang w:eastAsia="fr-FR"/>
        </w:rPr>
        <w:lastRenderedPageBreak/>
        <w:commentReference w:id="3"/>
      </w:r>
      <w:r w:rsidR="004B04BD">
        <w:t>LE FORUM JOBS </w:t>
      </w:r>
    </w:p>
    <w:p w:rsidR="004B04BD" w:rsidRDefault="004B04BD" w:rsidP="004B04BD">
      <w:pPr>
        <w:pStyle w:val="Titre3CRIJ"/>
      </w:pPr>
      <w:r>
        <w:t>« Tu bosses cet été ? »</w:t>
      </w:r>
    </w:p>
    <w:p w:rsidR="004B04BD" w:rsidRDefault="004B04BD" w:rsidP="004B04BD">
      <w:pPr>
        <w:pStyle w:val="NormalCRIJ"/>
        <w:rPr>
          <w:lang w:eastAsia="en-US"/>
        </w:rPr>
      </w:pPr>
      <w:r w:rsidRPr="00953AF0">
        <w:rPr>
          <w:b/>
          <w:lang w:eastAsia="en-US"/>
        </w:rPr>
        <w:t>Mardi 17 mars</w:t>
      </w:r>
      <w:r>
        <w:rPr>
          <w:lang w:eastAsia="en-US"/>
        </w:rPr>
        <w:t xml:space="preserve"> 2015 de 13h à 18h30 à </w:t>
      </w:r>
      <w:r w:rsidRPr="00953AF0">
        <w:rPr>
          <w:b/>
          <w:lang w:eastAsia="en-US"/>
        </w:rPr>
        <w:t>la Manufacture des Tabacs à Nantes</w:t>
      </w:r>
    </w:p>
    <w:p w:rsidR="004B04BD" w:rsidRDefault="004B04BD" w:rsidP="004B04BD">
      <w:pPr>
        <w:pStyle w:val="NormalCRIJ"/>
        <w:rPr>
          <w:lang w:eastAsia="en-US"/>
        </w:rPr>
      </w:pPr>
      <w:r>
        <w:rPr>
          <w:lang w:eastAsia="en-US"/>
        </w:rPr>
        <w:t>Entrée libre – ouvert à tous les jeunes</w:t>
      </w:r>
    </w:p>
    <w:p w:rsidR="00187346" w:rsidRDefault="00953AF0" w:rsidP="004B04BD">
      <w:pPr>
        <w:pStyle w:val="NormalCRIJ"/>
        <w:rPr>
          <w:lang w:eastAsia="en-US"/>
        </w:rPr>
      </w:pPr>
      <w:r>
        <w:rPr>
          <w:lang w:eastAsia="en-US"/>
        </w:rPr>
        <w:t>Pôle employeurs :</w:t>
      </w:r>
      <w:r w:rsidR="00187346">
        <w:rPr>
          <w:lang w:eastAsia="en-US"/>
        </w:rPr>
        <w:t xml:space="preserve"> recrutement pour l’été.</w:t>
      </w:r>
    </w:p>
    <w:p w:rsidR="00187346" w:rsidRDefault="00187346" w:rsidP="004B04BD">
      <w:pPr>
        <w:pStyle w:val="NormalCRIJ"/>
        <w:rPr>
          <w:lang w:eastAsia="en-US"/>
        </w:rPr>
      </w:pPr>
      <w:r>
        <w:rPr>
          <w:lang w:eastAsia="en-US"/>
        </w:rPr>
        <w:t>Pôle affichage d’offres d’emplois.</w:t>
      </w:r>
    </w:p>
    <w:p w:rsidR="00187346" w:rsidRDefault="00953AF0" w:rsidP="004B04BD">
      <w:pPr>
        <w:pStyle w:val="NormalCRIJ"/>
        <w:rPr>
          <w:lang w:eastAsia="en-US"/>
        </w:rPr>
      </w:pPr>
      <w:r>
        <w:rPr>
          <w:lang w:eastAsia="en-US"/>
        </w:rPr>
        <w:t xml:space="preserve">Pôle </w:t>
      </w:r>
      <w:r w:rsidR="00187346">
        <w:rPr>
          <w:lang w:eastAsia="en-US"/>
        </w:rPr>
        <w:t>Information et accompagnement des jeunes dans leur recherche de jobs d’été</w:t>
      </w:r>
    </w:p>
    <w:p w:rsidR="00187346" w:rsidRDefault="005F52FA" w:rsidP="004B04BD">
      <w:pPr>
        <w:pStyle w:val="NormalCRIJ"/>
        <w:rPr>
          <w:lang w:eastAsia="en-US"/>
        </w:rPr>
      </w:pPr>
      <w:r>
        <w:rPr>
          <w:lang w:eastAsia="en-US"/>
        </w:rPr>
        <w:t>Contact : Vincent BARDET : Directeur Adjoint</w:t>
      </w:r>
    </w:p>
    <w:p w:rsidR="005F52FA" w:rsidRDefault="005F52FA" w:rsidP="004B04BD">
      <w:pPr>
        <w:pStyle w:val="NormalCRIJ"/>
        <w:rPr>
          <w:lang w:eastAsia="en-US"/>
        </w:rPr>
      </w:pPr>
      <w:r>
        <w:rPr>
          <w:lang w:eastAsia="en-US"/>
        </w:rPr>
        <w:t xml:space="preserve">Tél. 02 53 00 65 15 – </w:t>
      </w:r>
      <w:hyperlink r:id="rId11" w:history="1">
        <w:r w:rsidRPr="00E34E50">
          <w:rPr>
            <w:rStyle w:val="Lienhypertexte"/>
            <w:lang w:eastAsia="en-US"/>
          </w:rPr>
          <w:t>vincent.bardet@infos-jeunes.fr</w:t>
        </w:r>
      </w:hyperlink>
    </w:p>
    <w:p w:rsidR="005F52FA" w:rsidRDefault="005F52FA" w:rsidP="004B04BD">
      <w:pPr>
        <w:pStyle w:val="NormalCRIJ"/>
        <w:rPr>
          <w:lang w:eastAsia="en-US"/>
        </w:rPr>
      </w:pPr>
    </w:p>
    <w:p w:rsidR="00187346" w:rsidRDefault="00187346" w:rsidP="00187346">
      <w:pPr>
        <w:pStyle w:val="Titre2CRIJ"/>
      </w:pPr>
      <w:r>
        <w:t xml:space="preserve"> « </w:t>
      </w:r>
      <w:r w:rsidR="00953AF0">
        <w:t>TROUVER UN JOB</w:t>
      </w:r>
      <w:r>
        <w:t> » édition 2015</w:t>
      </w:r>
    </w:p>
    <w:p w:rsidR="00187346" w:rsidRDefault="003400C9" w:rsidP="00187346">
      <w:pPr>
        <w:pStyle w:val="NormalCRIJ"/>
      </w:pPr>
      <w:r>
        <w:t>Un guide relooké, des informations actualisées, des rubriques complètes pour cet outil inconto</w:t>
      </w:r>
      <w:r w:rsidR="00953AF0">
        <w:t>urnable</w:t>
      </w:r>
      <w:r>
        <w:t xml:space="preserve"> dans une recherche de jobs saisonniers : Pistes, conseils, bons plans, zoom d’infos,</w:t>
      </w:r>
      <w:r w:rsidRPr="003400C9">
        <w:rPr>
          <w:noProof/>
        </w:rPr>
        <w:t xml:space="preserve"> </w:t>
      </w:r>
      <w:r>
        <w:t>adresses utiles…</w:t>
      </w:r>
    </w:p>
    <w:p w:rsidR="004B04BD" w:rsidRDefault="00B34642" w:rsidP="00187346">
      <w:pPr>
        <w:pStyle w:val="NormalCRIJ"/>
      </w:pPr>
      <w:r>
        <w:rPr>
          <w:noProof/>
        </w:rPr>
        <w:drawing>
          <wp:anchor distT="0" distB="0" distL="114300" distR="114300" simplePos="0" relativeHeight="251658240" behindDoc="1" locked="0" layoutInCell="1" allowOverlap="1">
            <wp:simplePos x="0" y="0"/>
            <wp:positionH relativeFrom="column">
              <wp:posOffset>1767205</wp:posOffset>
            </wp:positionH>
            <wp:positionV relativeFrom="paragraph">
              <wp:posOffset>215265</wp:posOffset>
            </wp:positionV>
            <wp:extent cx="2557780" cy="5046980"/>
            <wp:effectExtent l="19050" t="0" r="0" b="0"/>
            <wp:wrapTight wrapText="bothSides">
              <wp:wrapPolygon edited="0">
                <wp:start x="-161" y="0"/>
                <wp:lineTo x="-161" y="21524"/>
                <wp:lineTo x="21557" y="21524"/>
                <wp:lineTo x="21557" y="0"/>
                <wp:lineTo x="-161" y="0"/>
              </wp:wrapPolygon>
            </wp:wrapTight>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557780" cy="5046980"/>
                    </a:xfrm>
                    <a:prstGeom prst="rect">
                      <a:avLst/>
                    </a:prstGeom>
                    <a:noFill/>
                    <a:ln w="9525">
                      <a:noFill/>
                      <a:miter lim="800000"/>
                      <a:headEnd/>
                      <a:tailEnd/>
                    </a:ln>
                  </pic:spPr>
                </pic:pic>
              </a:graphicData>
            </a:graphic>
          </wp:anchor>
        </w:drawing>
      </w:r>
      <w:r w:rsidR="00187346">
        <w:t xml:space="preserve">Diffusion </w:t>
      </w:r>
      <w:commentRangeStart w:id="5"/>
      <w:r w:rsidR="00187346">
        <w:t>gratuite</w:t>
      </w:r>
      <w:commentRangeEnd w:id="5"/>
      <w:r w:rsidR="00033505">
        <w:rPr>
          <w:rStyle w:val="Marquedecommentaire"/>
          <w:color w:val="auto"/>
        </w:rPr>
        <w:commentReference w:id="5"/>
      </w:r>
      <w:r w:rsidR="00187346">
        <w:t xml:space="preserve"> </w:t>
      </w:r>
      <w:r w:rsidR="00EF6A82">
        <w:t xml:space="preserve">dans les Centres et Points Information Jeunesse des Pays de la Loire </w:t>
      </w:r>
      <w:r w:rsidR="00187346">
        <w:t>aux jeunes</w:t>
      </w:r>
      <w:r w:rsidR="00EF6A82">
        <w:t xml:space="preserve"> qui en font la demande</w:t>
      </w:r>
      <w:r w:rsidR="00187346">
        <w:t>.</w:t>
      </w:r>
    </w:p>
    <w:p w:rsidR="00A25A15" w:rsidRDefault="00A25A15" w:rsidP="00187346">
      <w:pPr>
        <w:pStyle w:val="NormalCRIJ"/>
      </w:pPr>
    </w:p>
    <w:p w:rsidR="00A25A15" w:rsidRDefault="00A25A15" w:rsidP="00187346">
      <w:pPr>
        <w:pStyle w:val="NormalCRIJ"/>
      </w:pPr>
    </w:p>
    <w:p w:rsidR="00A25A15" w:rsidRDefault="00A25A15" w:rsidP="00187346">
      <w:pPr>
        <w:pStyle w:val="NormalCRIJ"/>
      </w:pPr>
    </w:p>
    <w:p w:rsidR="00A25A15" w:rsidRDefault="00A25A15" w:rsidP="00187346">
      <w:pPr>
        <w:pStyle w:val="NormalCRIJ"/>
      </w:pPr>
    </w:p>
    <w:p w:rsidR="00A25A15" w:rsidRDefault="00A25A15" w:rsidP="00187346">
      <w:pPr>
        <w:pStyle w:val="NormalCRIJ"/>
      </w:pPr>
    </w:p>
    <w:p w:rsidR="00A25A15" w:rsidRDefault="00A25A15" w:rsidP="00187346">
      <w:pPr>
        <w:pStyle w:val="NormalCRIJ"/>
      </w:pPr>
    </w:p>
    <w:p w:rsidR="00A25A15" w:rsidRDefault="00A25A15" w:rsidP="00187346">
      <w:pPr>
        <w:pStyle w:val="NormalCRIJ"/>
      </w:pPr>
    </w:p>
    <w:p w:rsidR="00A25A15" w:rsidRDefault="00A25A15" w:rsidP="00187346">
      <w:pPr>
        <w:pStyle w:val="NormalCRIJ"/>
      </w:pPr>
    </w:p>
    <w:p w:rsidR="00A25A15" w:rsidRDefault="00A25A15" w:rsidP="00187346">
      <w:pPr>
        <w:pStyle w:val="NormalCRIJ"/>
      </w:pPr>
    </w:p>
    <w:p w:rsidR="00A25A15" w:rsidRDefault="00A25A15" w:rsidP="00187346">
      <w:pPr>
        <w:pStyle w:val="NormalCRIJ"/>
      </w:pPr>
    </w:p>
    <w:p w:rsidR="00A25A15" w:rsidRDefault="00A25A15" w:rsidP="00187346">
      <w:pPr>
        <w:pStyle w:val="NormalCRIJ"/>
      </w:pPr>
    </w:p>
    <w:p w:rsidR="00A25A15" w:rsidRDefault="00A25A15" w:rsidP="00187346">
      <w:pPr>
        <w:pStyle w:val="NormalCRIJ"/>
      </w:pPr>
    </w:p>
    <w:p w:rsidR="00A25A15" w:rsidRDefault="00A25A15" w:rsidP="00187346">
      <w:pPr>
        <w:pStyle w:val="NormalCRIJ"/>
      </w:pPr>
    </w:p>
    <w:p w:rsidR="00A25A15" w:rsidRDefault="00A25A15" w:rsidP="00187346">
      <w:pPr>
        <w:pStyle w:val="NormalCRIJ"/>
      </w:pPr>
    </w:p>
    <w:p w:rsidR="00A25A15" w:rsidRDefault="00A25A15" w:rsidP="00187346">
      <w:pPr>
        <w:pStyle w:val="NormalCRIJ"/>
      </w:pPr>
    </w:p>
    <w:p w:rsidR="00A25A15" w:rsidRDefault="00A25A15" w:rsidP="00187346">
      <w:pPr>
        <w:pStyle w:val="NormalCRIJ"/>
      </w:pPr>
    </w:p>
    <w:p w:rsidR="00A25A15" w:rsidRDefault="00A25A15" w:rsidP="00187346">
      <w:pPr>
        <w:pStyle w:val="NormalCRIJ"/>
      </w:pPr>
    </w:p>
    <w:p w:rsidR="00A25A15" w:rsidRDefault="00A25A15" w:rsidP="00187346">
      <w:pPr>
        <w:pStyle w:val="NormalCRIJ"/>
      </w:pPr>
    </w:p>
    <w:p w:rsidR="00A25A15" w:rsidRDefault="00A25A15" w:rsidP="00187346">
      <w:pPr>
        <w:pStyle w:val="NormalCRIJ"/>
      </w:pPr>
    </w:p>
    <w:p w:rsidR="00A25A15" w:rsidRDefault="00A25A15" w:rsidP="00187346">
      <w:pPr>
        <w:pStyle w:val="NormalCRIJ"/>
      </w:pPr>
    </w:p>
    <w:p w:rsidR="00A25A15" w:rsidRDefault="00A25A15" w:rsidP="00187346">
      <w:pPr>
        <w:pStyle w:val="NormalCRIJ"/>
      </w:pPr>
    </w:p>
    <w:p w:rsidR="00A25A15" w:rsidRDefault="00A25A15" w:rsidP="00187346">
      <w:pPr>
        <w:pStyle w:val="NormalCRIJ"/>
      </w:pPr>
    </w:p>
    <w:p w:rsidR="00A25A15" w:rsidRDefault="00A25A15" w:rsidP="00187346">
      <w:pPr>
        <w:pStyle w:val="NormalCRIJ"/>
      </w:pPr>
    </w:p>
    <w:p w:rsidR="00A25A15" w:rsidRDefault="00A25A15" w:rsidP="00187346">
      <w:pPr>
        <w:pStyle w:val="NormalCRIJ"/>
      </w:pPr>
    </w:p>
    <w:p w:rsidR="003400C9" w:rsidRDefault="003400C9" w:rsidP="00187346">
      <w:pPr>
        <w:pStyle w:val="NormalCRIJ"/>
      </w:pPr>
    </w:p>
    <w:p w:rsidR="00A25A15" w:rsidRDefault="00A25A15" w:rsidP="00187346">
      <w:pPr>
        <w:pStyle w:val="NormalCRIJ"/>
      </w:pPr>
    </w:p>
    <w:p w:rsidR="00A25A15" w:rsidRPr="00A25A15" w:rsidRDefault="00A25A15" w:rsidP="00187346">
      <w:pPr>
        <w:pStyle w:val="NormalCRIJ"/>
        <w:rPr>
          <w:b/>
        </w:rPr>
      </w:pPr>
      <w:commentRangeStart w:id="6"/>
      <w:r w:rsidRPr="00A25A15">
        <w:rPr>
          <w:b/>
        </w:rPr>
        <w:t>Contact</w:t>
      </w:r>
      <w:r w:rsidR="00953AF0">
        <w:rPr>
          <w:b/>
        </w:rPr>
        <w:t>s presse</w:t>
      </w:r>
      <w:r w:rsidRPr="00A25A15">
        <w:rPr>
          <w:b/>
        </w:rPr>
        <w:t> :</w:t>
      </w:r>
    </w:p>
    <w:p w:rsidR="005F52FA" w:rsidRDefault="005F52FA" w:rsidP="00187346">
      <w:pPr>
        <w:pStyle w:val="NormalCRIJ"/>
      </w:pPr>
    </w:p>
    <w:p w:rsidR="00B34642" w:rsidRDefault="00B34642" w:rsidP="00B34642">
      <w:pPr>
        <w:pStyle w:val="NormalCRIJ"/>
      </w:pPr>
      <w:commentRangeStart w:id="7"/>
      <w:r>
        <w:t>Marlène PAGE : Chargée de communication</w:t>
      </w:r>
    </w:p>
    <w:p w:rsidR="00B34642" w:rsidRDefault="00B34642" w:rsidP="00B34642">
      <w:pPr>
        <w:pStyle w:val="NormalCRIJ"/>
      </w:pPr>
      <w:r>
        <w:t>Tél. 02 53 00 65 18</w:t>
      </w:r>
    </w:p>
    <w:p w:rsidR="00B34642" w:rsidRDefault="00E12A64" w:rsidP="00B34642">
      <w:pPr>
        <w:pStyle w:val="NormalCRIJ"/>
      </w:pPr>
      <w:hyperlink r:id="rId13" w:history="1">
        <w:r w:rsidR="00B34642" w:rsidRPr="00E34E50">
          <w:rPr>
            <w:rStyle w:val="Lienhypertexte"/>
          </w:rPr>
          <w:t>Marlène.page@infos-jeunes.fr</w:t>
        </w:r>
      </w:hyperlink>
    </w:p>
    <w:commentRangeEnd w:id="7"/>
    <w:p w:rsidR="00B34642" w:rsidRDefault="00033505" w:rsidP="00B34642">
      <w:pPr>
        <w:pStyle w:val="NormalCRIJ"/>
      </w:pPr>
      <w:r>
        <w:rPr>
          <w:rStyle w:val="Marquedecommentaire"/>
          <w:color w:val="auto"/>
        </w:rPr>
        <w:commentReference w:id="7"/>
      </w:r>
    </w:p>
    <w:p w:rsidR="00A25A15" w:rsidRDefault="00A25A15" w:rsidP="00187346">
      <w:pPr>
        <w:pStyle w:val="NormalCRIJ"/>
      </w:pPr>
      <w:r>
        <w:t xml:space="preserve">Fabienne MASSE : </w:t>
      </w:r>
      <w:commentRangeStart w:id="8"/>
      <w:r>
        <w:t>Documentaliste/animatrice territoriale</w:t>
      </w:r>
      <w:commentRangeEnd w:id="8"/>
      <w:r w:rsidR="00033505">
        <w:rPr>
          <w:rStyle w:val="Marquedecommentaire"/>
          <w:color w:val="auto"/>
        </w:rPr>
        <w:commentReference w:id="8"/>
      </w:r>
    </w:p>
    <w:p w:rsidR="00A25A15" w:rsidRDefault="00A25A15" w:rsidP="00187346">
      <w:pPr>
        <w:pStyle w:val="NormalCRIJ"/>
      </w:pPr>
      <w:r>
        <w:t>Tél 02 53 00 65 16</w:t>
      </w:r>
    </w:p>
    <w:p w:rsidR="00953AF0" w:rsidRDefault="00E12A64" w:rsidP="00187346">
      <w:pPr>
        <w:pStyle w:val="NormalCRIJ"/>
      </w:pPr>
      <w:hyperlink r:id="rId14" w:history="1">
        <w:r w:rsidR="005F52FA" w:rsidRPr="00E34E50">
          <w:rPr>
            <w:rStyle w:val="Lienhypertexte"/>
          </w:rPr>
          <w:t>fabienne.masse@infos-jeunes.fr</w:t>
        </w:r>
      </w:hyperlink>
      <w:r w:rsidR="005F52FA">
        <w:t xml:space="preserve"> </w:t>
      </w:r>
    </w:p>
    <w:commentRangeEnd w:id="6"/>
    <w:p w:rsidR="00A25A15" w:rsidRDefault="00033505" w:rsidP="00187346">
      <w:pPr>
        <w:pStyle w:val="NormalCRIJ"/>
      </w:pPr>
      <w:r>
        <w:rPr>
          <w:rStyle w:val="Marquedecommentaire"/>
          <w:color w:val="auto"/>
        </w:rPr>
        <w:commentReference w:id="6"/>
      </w:r>
    </w:p>
    <w:p w:rsidR="00953AF0" w:rsidRDefault="00953AF0" w:rsidP="00187346">
      <w:pPr>
        <w:pStyle w:val="NormalCRIJ"/>
      </w:pPr>
    </w:p>
    <w:p w:rsidR="00A25A15" w:rsidRPr="004B04BD" w:rsidRDefault="00A25A15" w:rsidP="00187346">
      <w:pPr>
        <w:pStyle w:val="NormalCRIJ"/>
      </w:pPr>
    </w:p>
    <w:sectPr w:rsidR="00A25A15" w:rsidRPr="004B04BD" w:rsidSect="00CD1F0D">
      <w:footerReference w:type="default" r:id="rId15"/>
      <w:headerReference w:type="first" r:id="rId16"/>
      <w:pgSz w:w="11906" w:h="16838"/>
      <w:pgMar w:top="1843" w:right="1417" w:bottom="1417" w:left="1417" w:header="708" w:footer="708"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Hélène" w:date="2015-01-27T15:42:00Z" w:initials="H">
    <w:p w:rsidR="00033505" w:rsidRPr="00033505" w:rsidRDefault="00033505" w:rsidP="00033505">
      <w:pPr>
        <w:rPr>
          <w:rFonts w:ascii="Arial" w:eastAsia="Times New Roman" w:hAnsi="Arial" w:cs="Arial"/>
          <w:color w:val="222222"/>
          <w:sz w:val="24"/>
          <w:szCs w:val="24"/>
        </w:rPr>
      </w:pPr>
      <w:r>
        <w:rPr>
          <w:rStyle w:val="Marquedecommentaire"/>
        </w:rPr>
        <w:annotationRef/>
      </w:r>
      <w:r w:rsidRPr="00033505">
        <w:rPr>
          <w:rFonts w:ascii="Arial" w:eastAsia="Times New Roman" w:hAnsi="Arial" w:cs="Arial"/>
          <w:color w:val="222222"/>
          <w:sz w:val="24"/>
          <w:szCs w:val="24"/>
        </w:rPr>
        <w:t>Plutôt que "Les jobs d'été au CRIJ" j'aurais mis un titre type : "Le CRIJ aide les jeunes nantais(ligériens) à trouver un job" ou "Objectif job pour les jeunes nantais avec le CRIJ". Le but est d'avoir un titre un peu plus impactant et interpellant pour le journaliste (il faut monter qu'on est trop fort :)).</w:t>
      </w:r>
    </w:p>
    <w:p w:rsidR="00033505" w:rsidRDefault="00033505">
      <w:pPr>
        <w:pStyle w:val="Commentaire"/>
      </w:pPr>
    </w:p>
  </w:comment>
  <w:comment w:id="1" w:author="Hélène" w:date="2015-01-27T15:45:00Z" w:initials="H">
    <w:p w:rsidR="00033505" w:rsidRDefault="00033505">
      <w:pPr>
        <w:pStyle w:val="Commentaire"/>
      </w:pPr>
      <w:r>
        <w:rPr>
          <w:rStyle w:val="Marquedecommentaire"/>
        </w:rPr>
        <w:annotationRef/>
      </w:r>
      <w:r>
        <w:rPr>
          <w:rFonts w:ascii="Arial" w:hAnsi="Arial" w:cs="Arial"/>
          <w:color w:val="222222"/>
          <w:shd w:val="clear" w:color="auto" w:fill="FFFFFF"/>
        </w:rPr>
        <w:t xml:space="preserve">au lieu de ne parler que des ateliers, j'aurais indiquer qu’on organise plusieurs actions complémentaire de la rédaction du premier CV à la recherche de jobs en passant pas la rencontre avec des employeurs. Objectif : avoir un job cet été ! </w:t>
      </w:r>
    </w:p>
  </w:comment>
  <w:comment w:id="2" w:author="Hélène" w:date="2015-01-27T15:47:00Z" w:initials="H">
    <w:p w:rsidR="00033505" w:rsidRDefault="00033505">
      <w:pPr>
        <w:pStyle w:val="Commentaire"/>
      </w:pPr>
      <w:r>
        <w:rPr>
          <w:rStyle w:val="Marquedecommentaire"/>
        </w:rPr>
        <w:annotationRef/>
      </w:r>
      <w:r>
        <w:t>J’aurais p-e remonté sous la date le détail.</w:t>
      </w:r>
    </w:p>
  </w:comment>
  <w:comment w:id="4" w:author="Hélène" w:date="2015-01-27T15:51:00Z" w:initials="H">
    <w:p w:rsidR="00033505" w:rsidRDefault="00033505">
      <w:pPr>
        <w:pStyle w:val="Commentaire"/>
      </w:pPr>
      <w:r>
        <w:rPr>
          <w:rStyle w:val="Marquedecommentaire"/>
        </w:rPr>
        <w:annotationRef/>
      </w:r>
      <w:r>
        <w:t>Sur les ateliers</w:t>
      </w:r>
    </w:p>
  </w:comment>
  <w:comment w:id="3" w:author="Hélène" w:date="2015-01-27T15:49:00Z" w:initials="H">
    <w:p w:rsidR="00033505" w:rsidRDefault="00033505">
      <w:pPr>
        <w:pStyle w:val="Commentaire"/>
      </w:pPr>
      <w:r>
        <w:rPr>
          <w:rStyle w:val="Marquedecommentaire"/>
        </w:rPr>
        <w:annotationRef/>
      </w:r>
      <w:r>
        <w:t>Est-ce</w:t>
      </w:r>
    </w:p>
  </w:comment>
  <w:comment w:id="5" w:author="Hélène" w:date="2015-01-27T15:49:00Z" w:initials="H">
    <w:p w:rsidR="00033505" w:rsidRDefault="00033505">
      <w:pPr>
        <w:pStyle w:val="Commentaire"/>
      </w:pPr>
      <w:r>
        <w:rPr>
          <w:rStyle w:val="Marquedecommentaire"/>
        </w:rPr>
        <w:annotationRef/>
      </w:r>
      <w:r>
        <w:t xml:space="preserve">Au CRIJ et </w:t>
      </w:r>
    </w:p>
  </w:comment>
  <w:comment w:id="7" w:author="Hélène" w:date="2015-01-27T15:49:00Z" w:initials="H">
    <w:p w:rsidR="00033505" w:rsidRDefault="00033505">
      <w:pPr>
        <w:pStyle w:val="Commentaire"/>
      </w:pPr>
      <w:r>
        <w:rPr>
          <w:rStyle w:val="Marquedecommentaire"/>
        </w:rPr>
        <w:annotationRef/>
      </w:r>
      <w:r>
        <w:t xml:space="preserve">Je ne connais pas la politique du CRIJ mais est-ce utile dans la mesure ou c’est toi qui va répondre à leur question. </w:t>
      </w:r>
    </w:p>
  </w:comment>
  <w:comment w:id="8" w:author="Hélène" w:date="2015-01-27T15:50:00Z" w:initials="H">
    <w:p w:rsidR="00033505" w:rsidRDefault="00033505">
      <w:pPr>
        <w:pStyle w:val="Commentaire"/>
      </w:pPr>
      <w:r>
        <w:rPr>
          <w:rStyle w:val="Marquedecommentaire"/>
        </w:rPr>
        <w:annotationRef/>
      </w:r>
      <w:r>
        <w:t>Référente job-emploi ?</w:t>
      </w:r>
      <w:r>
        <w:rPr>
          <w:vanish/>
        </w:rPr>
        <w:t>la page précédente conuestion. is est-ce utile dans la mesure ou c'assant pas la rencontre avec des employeurs. Object</w:t>
      </w:r>
    </w:p>
  </w:comment>
  <w:comment w:id="6" w:author="Hélène" w:date="2015-01-27T15:51:00Z" w:initials="H">
    <w:p w:rsidR="00033505" w:rsidRDefault="00033505">
      <w:pPr>
        <w:pStyle w:val="Commentaire"/>
      </w:pPr>
      <w:r>
        <w:rPr>
          <w:rStyle w:val="Marquedecommentaire"/>
        </w:rPr>
        <w:annotationRef/>
      </w:r>
      <w:r>
        <w:t>Voir si tu peux remonter les contacts sur la page précédente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754E" w:rsidRDefault="0005754E" w:rsidP="0000038E">
      <w:r>
        <w:separator/>
      </w:r>
    </w:p>
  </w:endnote>
  <w:endnote w:type="continuationSeparator" w:id="1">
    <w:p w:rsidR="0005754E" w:rsidRDefault="0005754E" w:rsidP="000003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806030504020204"/>
    <w:charset w:val="00"/>
    <w:family w:val="swiss"/>
    <w:pitch w:val="variable"/>
    <w:sig w:usb0="E00002EF" w:usb1="4000205B" w:usb2="00000028" w:usb3="00000000" w:csb0="0000019F" w:csb1="00000000"/>
    <w:embedRegular r:id="rId1" w:fontKey="{BAC8A44E-BEA4-44EA-9D29-7E3E3896FAD5}"/>
    <w:embedBold r:id="rId2" w:fontKey="{BDD51C80-16DF-4775-85BE-88BCB58C12BB}"/>
    <w:embedItalic r:id="rId3" w:fontKey="{74CD391A-3DEA-476A-AE9F-85A62E8754F8}"/>
  </w:font>
  <w:font w:name="DIN Next Rounded LT Pro Bold">
    <w:panose1 w:val="00000000000000000000"/>
    <w:charset w:val="00"/>
    <w:family w:val="swiss"/>
    <w:notTrueType/>
    <w:pitch w:val="variable"/>
    <w:sig w:usb0="A00000AF" w:usb1="5000205B" w:usb2="00000000" w:usb3="00000000" w:csb0="0000009B" w:csb1="00000000"/>
  </w:font>
  <w:font w:name="Cambria">
    <w:panose1 w:val="02040503050406030204"/>
    <w:charset w:val="00"/>
    <w:family w:val="roman"/>
    <w:pitch w:val="variable"/>
    <w:sig w:usb0="E00002FF" w:usb1="400004FF" w:usb2="00000000" w:usb3="00000000" w:csb0="0000019F" w:csb1="00000000"/>
    <w:embedBold r:id="rId4" w:fontKey="{58B1B8D2-BDA9-4006-B0AC-5EF111F0A88D}"/>
  </w:font>
  <w:font w:name="Calibri">
    <w:panose1 w:val="020F0502020204030204"/>
    <w:charset w:val="00"/>
    <w:family w:val="swiss"/>
    <w:pitch w:val="variable"/>
    <w:sig w:usb0="E00002FF" w:usb1="4000ACFF" w:usb2="00000001" w:usb3="00000000" w:csb0="0000019F" w:csb1="00000000"/>
    <w:embedRegular r:id="rId5" w:fontKey="{D3420D30-C51F-4D75-8073-F4562E068246}"/>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6" w:fontKey="{E23AE96C-7713-47B6-A1D6-A9AFFB808B1E}"/>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A15" w:rsidRDefault="00A25A15">
    <w:pPr>
      <w:pStyle w:val="Pieddepage"/>
    </w:pPr>
    <w:r>
      <w:rPr>
        <w:noProof/>
      </w:rPr>
      <w:drawing>
        <wp:anchor distT="0" distB="0" distL="114300" distR="114300" simplePos="0" relativeHeight="251658240" behindDoc="1" locked="1" layoutInCell="1" allowOverlap="1">
          <wp:simplePos x="0" y="0"/>
          <wp:positionH relativeFrom="column">
            <wp:posOffset>-898525</wp:posOffset>
          </wp:positionH>
          <wp:positionV relativeFrom="page">
            <wp:posOffset>9892665</wp:posOffset>
          </wp:positionV>
          <wp:extent cx="7564755" cy="783590"/>
          <wp:effectExtent l="19050" t="0" r="0" b="0"/>
          <wp:wrapNone/>
          <wp:docPr id="3" name="Image 3" descr="fond-court_compte_rendu_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court_compte_rendu_vertical"/>
                  <pic:cNvPicPr>
                    <a:picLocks noChangeAspect="1" noChangeArrowheads="1"/>
                  </pic:cNvPicPr>
                </pic:nvPicPr>
                <pic:blipFill>
                  <a:blip r:embed="rId1"/>
                  <a:srcRect/>
                  <a:stretch>
                    <a:fillRect/>
                  </a:stretch>
                </pic:blipFill>
                <pic:spPr bwMode="auto">
                  <a:xfrm>
                    <a:off x="0" y="0"/>
                    <a:ext cx="7564755" cy="783590"/>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754E" w:rsidRDefault="0005754E" w:rsidP="0000038E">
      <w:r>
        <w:separator/>
      </w:r>
    </w:p>
  </w:footnote>
  <w:footnote w:type="continuationSeparator" w:id="1">
    <w:p w:rsidR="0005754E" w:rsidRDefault="0005754E" w:rsidP="000003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A15" w:rsidRDefault="00A25A15">
    <w:pPr>
      <w:pStyle w:val="En-tte"/>
    </w:pPr>
    <w:r>
      <w:rPr>
        <w:noProof/>
      </w:rPr>
      <w:drawing>
        <wp:anchor distT="0" distB="0" distL="114300" distR="114300" simplePos="0" relativeHeight="251657216" behindDoc="1" locked="1" layoutInCell="1" allowOverlap="1">
          <wp:simplePos x="0" y="0"/>
          <wp:positionH relativeFrom="column">
            <wp:posOffset>-892810</wp:posOffset>
          </wp:positionH>
          <wp:positionV relativeFrom="paragraph">
            <wp:posOffset>-449580</wp:posOffset>
          </wp:positionV>
          <wp:extent cx="7553325" cy="10687685"/>
          <wp:effectExtent l="19050" t="0" r="9525" b="0"/>
          <wp:wrapNone/>
          <wp:docPr id="1" name="Image 0" descr="papier_ent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papier_entete.jpg"/>
                  <pic:cNvPicPr>
                    <a:picLocks noChangeAspect="1" noChangeArrowheads="1"/>
                  </pic:cNvPicPr>
                </pic:nvPicPr>
                <pic:blipFill>
                  <a:blip r:embed="rId1"/>
                  <a:srcRect/>
                  <a:stretch>
                    <a:fillRect/>
                  </a:stretch>
                </pic:blipFill>
                <pic:spPr bwMode="auto">
                  <a:xfrm>
                    <a:off x="0" y="0"/>
                    <a:ext cx="7553325" cy="1068768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E230E2"/>
    <w:multiLevelType w:val="hybridMultilevel"/>
    <w:tmpl w:val="D58AAD18"/>
    <w:lvl w:ilvl="0" w:tplc="EC1ECCAC">
      <w:start w:val="1"/>
      <w:numFmt w:val="bullet"/>
      <w:pStyle w:val="PucesCRIJ"/>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3CB2B7C"/>
    <w:multiLevelType w:val="hybridMultilevel"/>
    <w:tmpl w:val="E95618EC"/>
    <w:lvl w:ilvl="0" w:tplc="EC1ECCAC">
      <w:start w:val="1"/>
      <w:numFmt w:val="bullet"/>
      <w:lvlText w:val=""/>
      <w:lvlJc w:val="left"/>
      <w:pPr>
        <w:ind w:left="720" w:hanging="360"/>
      </w:pPr>
      <w:rPr>
        <w:rFonts w:ascii="Symbol" w:hAnsi="Symbol" w:hint="default"/>
      </w:rPr>
    </w:lvl>
    <w:lvl w:ilvl="1" w:tplc="9A6456C6">
      <w:start w:val="1"/>
      <w:numFmt w:val="bullet"/>
      <w:pStyle w:val="Pucesniveau2CRIJ"/>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num>
  <w:num w:numId="4">
    <w:abstractNumId w:val="1"/>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attachedTemplate r:id="rId1"/>
  <w:trackRevisions/>
  <w:defaultTabStop w:val="708"/>
  <w:hyphenationZone w:val="425"/>
  <w:drawingGridHorizontalSpacing w:val="100"/>
  <w:displayHorizontalDrawingGridEvery w:val="2"/>
  <w:characterSpacingControl w:val="doNotCompress"/>
  <w:hdrShapeDefaults>
    <o:shapedefaults v:ext="edit" spidmax="17410"/>
  </w:hdrShapeDefaults>
  <w:footnotePr>
    <w:footnote w:id="0"/>
    <w:footnote w:id="1"/>
  </w:footnotePr>
  <w:endnotePr>
    <w:endnote w:id="0"/>
    <w:endnote w:id="1"/>
  </w:endnotePr>
  <w:compat/>
  <w:rsids>
    <w:rsidRoot w:val="0078101C"/>
    <w:rsid w:val="0000038E"/>
    <w:rsid w:val="00033505"/>
    <w:rsid w:val="00041834"/>
    <w:rsid w:val="0005754E"/>
    <w:rsid w:val="00093E62"/>
    <w:rsid w:val="0009451F"/>
    <w:rsid w:val="00187346"/>
    <w:rsid w:val="00191116"/>
    <w:rsid w:val="001A7CA6"/>
    <w:rsid w:val="001B2C6A"/>
    <w:rsid w:val="00215A65"/>
    <w:rsid w:val="00246BD9"/>
    <w:rsid w:val="002A06EE"/>
    <w:rsid w:val="003400C9"/>
    <w:rsid w:val="00393F7E"/>
    <w:rsid w:val="003B6DA8"/>
    <w:rsid w:val="003D6ACD"/>
    <w:rsid w:val="004B04BD"/>
    <w:rsid w:val="005D43B4"/>
    <w:rsid w:val="005F52FA"/>
    <w:rsid w:val="00610BF9"/>
    <w:rsid w:val="00640828"/>
    <w:rsid w:val="006607C7"/>
    <w:rsid w:val="006C1BEB"/>
    <w:rsid w:val="0076649F"/>
    <w:rsid w:val="0078101C"/>
    <w:rsid w:val="008A11AA"/>
    <w:rsid w:val="008E26D6"/>
    <w:rsid w:val="008F1301"/>
    <w:rsid w:val="0090302F"/>
    <w:rsid w:val="00914BBD"/>
    <w:rsid w:val="00926335"/>
    <w:rsid w:val="00953AF0"/>
    <w:rsid w:val="009815FF"/>
    <w:rsid w:val="009E5F43"/>
    <w:rsid w:val="00A00982"/>
    <w:rsid w:val="00A11E6B"/>
    <w:rsid w:val="00A25A15"/>
    <w:rsid w:val="00B34642"/>
    <w:rsid w:val="00B54AD2"/>
    <w:rsid w:val="00BD69E7"/>
    <w:rsid w:val="00CD1F0D"/>
    <w:rsid w:val="00D77CC8"/>
    <w:rsid w:val="00DF7178"/>
    <w:rsid w:val="00E11E1E"/>
    <w:rsid w:val="00E12A64"/>
    <w:rsid w:val="00E33398"/>
    <w:rsid w:val="00E93FD3"/>
    <w:rsid w:val="00EF48DB"/>
    <w:rsid w:val="00EF6A82"/>
    <w:rsid w:val="00FB15F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Open Sans" w:eastAsia="Open Sans" w:hAnsi="Open Sans" w:cs="Times New Roman"/>
        <w:lang w:val="fr-FR" w:eastAsia="fr-F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BD69E7"/>
  </w:style>
  <w:style w:type="paragraph" w:styleId="Titre1">
    <w:name w:val="heading 1"/>
    <w:basedOn w:val="Normal"/>
    <w:next w:val="Normal"/>
    <w:link w:val="Titre1Car"/>
    <w:uiPriority w:val="9"/>
    <w:rsid w:val="00640828"/>
    <w:pPr>
      <w:keepNext/>
      <w:spacing w:before="240" w:after="60"/>
      <w:outlineLvl w:val="0"/>
    </w:pPr>
    <w:rPr>
      <w:rFonts w:ascii="DIN Next Rounded LT Pro Bold" w:eastAsia="Times New Roman" w:hAnsi="DIN Next Rounded LT Pro Bold"/>
      <w:b/>
      <w:bCs/>
      <w:kern w:val="32"/>
      <w:sz w:val="32"/>
      <w:szCs w:val="32"/>
    </w:rPr>
  </w:style>
  <w:style w:type="paragraph" w:styleId="Titre2">
    <w:name w:val="heading 2"/>
    <w:basedOn w:val="Normal"/>
    <w:next w:val="Normal"/>
    <w:link w:val="Titre2Car"/>
    <w:uiPriority w:val="9"/>
    <w:semiHidden/>
    <w:unhideWhenUsed/>
    <w:rsid w:val="00640828"/>
    <w:pPr>
      <w:keepNext/>
      <w:spacing w:before="240" w:after="60"/>
      <w:outlineLvl w:val="1"/>
    </w:pPr>
    <w:rPr>
      <w:rFonts w:ascii="DIN Next Rounded LT Pro Bold" w:eastAsia="Times New Roman" w:hAnsi="DIN Next Rounded LT Pro Bold"/>
      <w:b/>
      <w:bCs/>
      <w:i/>
      <w:iCs/>
      <w:sz w:val="28"/>
      <w:szCs w:val="28"/>
    </w:rPr>
  </w:style>
  <w:style w:type="paragraph" w:styleId="Titre3">
    <w:name w:val="heading 3"/>
    <w:basedOn w:val="Normal"/>
    <w:next w:val="Normal"/>
    <w:link w:val="Titre3Car"/>
    <w:uiPriority w:val="9"/>
    <w:semiHidden/>
    <w:unhideWhenUsed/>
    <w:qFormat/>
    <w:rsid w:val="00640828"/>
    <w:pPr>
      <w:keepNext/>
      <w:spacing w:before="240" w:after="60" w:line="276" w:lineRule="auto"/>
      <w:jc w:val="both"/>
      <w:outlineLvl w:val="2"/>
    </w:pPr>
    <w:rPr>
      <w:rFonts w:ascii="Cambria" w:eastAsia="Times New Roman" w:hAnsi="Cambria"/>
      <w:b/>
      <w:bCs/>
      <w:color w:val="3C3C3B"/>
      <w:sz w:val="26"/>
      <w:szCs w:val="26"/>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RIJ">
    <w:name w:val="Titre CRIJ"/>
    <w:basedOn w:val="Normal"/>
    <w:next w:val="NormalCRIJ"/>
    <w:link w:val="TitreCRIJCar"/>
    <w:qFormat/>
    <w:rsid w:val="00640828"/>
    <w:pPr>
      <w:autoSpaceDE w:val="0"/>
      <w:autoSpaceDN w:val="0"/>
      <w:adjustRightInd w:val="0"/>
      <w:spacing w:before="360" w:after="240" w:line="276" w:lineRule="auto"/>
      <w:jc w:val="center"/>
      <w:textAlignment w:val="center"/>
    </w:pPr>
    <w:rPr>
      <w:rFonts w:ascii="DIN Next Rounded LT Pro Bold" w:eastAsia="Calibri" w:hAnsi="DIN Next Rounded LT Pro Bold" w:cs="Open Sans"/>
      <w:color w:val="3C3C3B"/>
      <w:sz w:val="52"/>
      <w:szCs w:val="24"/>
    </w:rPr>
  </w:style>
  <w:style w:type="paragraph" w:styleId="Titre">
    <w:name w:val="Title"/>
    <w:basedOn w:val="Normal"/>
    <w:next w:val="Normal"/>
    <w:link w:val="TitreCar"/>
    <w:uiPriority w:val="10"/>
    <w:rsid w:val="0009451F"/>
    <w:pPr>
      <w:pBdr>
        <w:bottom w:val="single" w:sz="8" w:space="4" w:color="0D77A1"/>
      </w:pBdr>
      <w:spacing w:after="300"/>
      <w:contextualSpacing/>
    </w:pPr>
    <w:rPr>
      <w:rFonts w:ascii="DIN Next Rounded LT Pro Bold" w:eastAsia="Times New Roman" w:hAnsi="DIN Next Rounded LT Pro Bold"/>
      <w:color w:val="4B4B4B"/>
      <w:spacing w:val="5"/>
      <w:kern w:val="28"/>
      <w:sz w:val="52"/>
      <w:szCs w:val="52"/>
    </w:rPr>
  </w:style>
  <w:style w:type="character" w:customStyle="1" w:styleId="TitreCar">
    <w:name w:val="Titre Car"/>
    <w:basedOn w:val="Policepardfaut"/>
    <w:link w:val="Titre"/>
    <w:uiPriority w:val="10"/>
    <w:rsid w:val="0009451F"/>
    <w:rPr>
      <w:rFonts w:ascii="DIN Next Rounded LT Pro Bold" w:eastAsia="Times New Roman" w:hAnsi="DIN Next Rounded LT Pro Bold" w:cs="Times New Roman"/>
      <w:color w:val="4B4B4B"/>
      <w:spacing w:val="5"/>
      <w:kern w:val="28"/>
      <w:sz w:val="52"/>
      <w:szCs w:val="52"/>
    </w:rPr>
  </w:style>
  <w:style w:type="character" w:customStyle="1" w:styleId="TitreCRIJCar">
    <w:name w:val="Titre CRIJ Car"/>
    <w:basedOn w:val="Policepardfaut"/>
    <w:link w:val="TitreCRIJ"/>
    <w:rsid w:val="00640828"/>
    <w:rPr>
      <w:rFonts w:ascii="DIN Next Rounded LT Pro Bold" w:eastAsia="Calibri" w:hAnsi="DIN Next Rounded LT Pro Bold" w:cs="Open Sans"/>
      <w:color w:val="3C3C3B"/>
      <w:sz w:val="52"/>
      <w:szCs w:val="24"/>
    </w:rPr>
  </w:style>
  <w:style w:type="paragraph" w:customStyle="1" w:styleId="NormalCRIJ">
    <w:name w:val="Normal CRIJ"/>
    <w:basedOn w:val="Normal"/>
    <w:link w:val="NormalCRIJCar"/>
    <w:qFormat/>
    <w:rsid w:val="00640828"/>
    <w:pPr>
      <w:spacing w:line="276" w:lineRule="auto"/>
      <w:jc w:val="both"/>
    </w:pPr>
    <w:rPr>
      <w:color w:val="3C3C3B"/>
    </w:rPr>
  </w:style>
  <w:style w:type="character" w:customStyle="1" w:styleId="NormalCRIJCar">
    <w:name w:val="Normal CRIJ Car"/>
    <w:basedOn w:val="Policepardfaut"/>
    <w:link w:val="NormalCRIJ"/>
    <w:rsid w:val="00640828"/>
    <w:rPr>
      <w:color w:val="3C3C3B"/>
    </w:rPr>
  </w:style>
  <w:style w:type="paragraph" w:customStyle="1" w:styleId="Titre1CRIJ">
    <w:name w:val="Titre 1 CRIJ"/>
    <w:basedOn w:val="Titre1"/>
    <w:next w:val="NormalCRIJ"/>
    <w:link w:val="Titre1CRIJCar"/>
    <w:autoRedefine/>
    <w:qFormat/>
    <w:rsid w:val="00A11E6B"/>
    <w:pPr>
      <w:spacing w:before="360" w:after="240"/>
      <w:jc w:val="center"/>
    </w:pPr>
    <w:rPr>
      <w:rFonts w:eastAsia="Open Sans"/>
      <w:color w:val="0D77A1"/>
      <w:sz w:val="44"/>
      <w:szCs w:val="40"/>
      <w:lang w:eastAsia="en-US"/>
    </w:rPr>
  </w:style>
  <w:style w:type="character" w:customStyle="1" w:styleId="Titre1CRIJCar">
    <w:name w:val="Titre 1 CRIJ Car"/>
    <w:basedOn w:val="Policepardfaut"/>
    <w:link w:val="Titre1CRIJ"/>
    <w:rsid w:val="00A11E6B"/>
    <w:rPr>
      <w:rFonts w:ascii="DIN Next Rounded LT Pro Bold" w:hAnsi="DIN Next Rounded LT Pro Bold"/>
      <w:b/>
      <w:bCs/>
      <w:color w:val="0D77A1"/>
      <w:kern w:val="32"/>
      <w:sz w:val="44"/>
      <w:szCs w:val="40"/>
      <w:lang w:eastAsia="en-US"/>
    </w:rPr>
  </w:style>
  <w:style w:type="paragraph" w:customStyle="1" w:styleId="Titre2CRIJ">
    <w:name w:val="Titre 2 CRIJ"/>
    <w:basedOn w:val="Titre2"/>
    <w:next w:val="NormalCRIJ"/>
    <w:link w:val="Titre2CRIJCar"/>
    <w:autoRedefine/>
    <w:qFormat/>
    <w:rsid w:val="00640828"/>
    <w:pPr>
      <w:spacing w:after="240"/>
      <w:jc w:val="both"/>
    </w:pPr>
    <w:rPr>
      <w:rFonts w:eastAsia="Open Sans"/>
      <w:i w:val="0"/>
      <w:color w:val="D70260"/>
      <w:sz w:val="36"/>
      <w:szCs w:val="36"/>
      <w:lang w:eastAsia="en-US"/>
    </w:rPr>
  </w:style>
  <w:style w:type="character" w:customStyle="1" w:styleId="Titre2CRIJCar">
    <w:name w:val="Titre 2 CRIJ Car"/>
    <w:basedOn w:val="Policepardfaut"/>
    <w:link w:val="Titre2CRIJ"/>
    <w:rsid w:val="00640828"/>
    <w:rPr>
      <w:rFonts w:ascii="DIN Next Rounded LT Pro Bold" w:hAnsi="DIN Next Rounded LT Pro Bold"/>
      <w:b/>
      <w:bCs/>
      <w:iCs/>
      <w:color w:val="D70260"/>
      <w:sz w:val="36"/>
      <w:szCs w:val="36"/>
      <w:lang w:eastAsia="en-US"/>
    </w:rPr>
  </w:style>
  <w:style w:type="paragraph" w:customStyle="1" w:styleId="Titre3CRIJ">
    <w:name w:val="Titre 3 CRIJ"/>
    <w:basedOn w:val="Titre3"/>
    <w:next w:val="NormalCRIJ"/>
    <w:link w:val="Titre3CRIJCar"/>
    <w:autoRedefine/>
    <w:qFormat/>
    <w:rsid w:val="00640828"/>
    <w:pPr>
      <w:spacing w:after="240" w:line="240" w:lineRule="auto"/>
    </w:pPr>
    <w:rPr>
      <w:rFonts w:ascii="DIN Next Rounded LT Pro Bold" w:eastAsia="Open Sans" w:hAnsi="DIN Next Rounded LT Pro Bold"/>
      <w:color w:val="73C09F"/>
      <w:sz w:val="32"/>
      <w:szCs w:val="32"/>
    </w:rPr>
  </w:style>
  <w:style w:type="character" w:customStyle="1" w:styleId="Titre3CRIJCar">
    <w:name w:val="Titre 3 CRIJ Car"/>
    <w:basedOn w:val="Policepardfaut"/>
    <w:link w:val="Titre3CRIJ"/>
    <w:rsid w:val="00640828"/>
    <w:rPr>
      <w:rFonts w:ascii="DIN Next Rounded LT Pro Bold" w:hAnsi="DIN Next Rounded LT Pro Bold"/>
      <w:b/>
      <w:bCs/>
      <w:color w:val="73C09F"/>
      <w:sz w:val="32"/>
      <w:szCs w:val="32"/>
      <w:lang w:eastAsia="en-US"/>
    </w:rPr>
  </w:style>
  <w:style w:type="paragraph" w:customStyle="1" w:styleId="CitationCRIJ">
    <w:name w:val="Citation CRIJ"/>
    <w:basedOn w:val="NormalCRIJ"/>
    <w:next w:val="NormalCRIJ"/>
    <w:link w:val="CitationCRIJCar"/>
    <w:rsid w:val="0009451F"/>
    <w:rPr>
      <w:i/>
    </w:rPr>
  </w:style>
  <w:style w:type="character" w:customStyle="1" w:styleId="CitationCRIJCar">
    <w:name w:val="Citation CRIJ Car"/>
    <w:basedOn w:val="NormalCRIJCar"/>
    <w:link w:val="CitationCRIJ"/>
    <w:rsid w:val="0009451F"/>
    <w:rPr>
      <w:i/>
    </w:rPr>
  </w:style>
  <w:style w:type="paragraph" w:customStyle="1" w:styleId="TitreouvrageCRIJ">
    <w:name w:val="Titre ouvrage CRIJ"/>
    <w:basedOn w:val="NormalCRIJ"/>
    <w:next w:val="NormalCRIJ"/>
    <w:link w:val="TitreouvrageCRIJCar"/>
    <w:rsid w:val="0009451F"/>
    <w:rPr>
      <w:u w:val="single"/>
    </w:rPr>
  </w:style>
  <w:style w:type="character" w:customStyle="1" w:styleId="TitreouvrageCRIJCar">
    <w:name w:val="Titre ouvrage CRIJ Car"/>
    <w:basedOn w:val="NormalCRIJCar"/>
    <w:link w:val="TitreouvrageCRIJ"/>
    <w:rsid w:val="0009451F"/>
    <w:rPr>
      <w:u w:val="single"/>
    </w:rPr>
  </w:style>
  <w:style w:type="paragraph" w:customStyle="1" w:styleId="LieudateCRIJ">
    <w:name w:val="Lieu_date CRIJ"/>
    <w:basedOn w:val="Normal"/>
    <w:next w:val="NormalCRIJ"/>
    <w:link w:val="LieudateCRIJCar"/>
    <w:qFormat/>
    <w:rsid w:val="00640828"/>
    <w:pPr>
      <w:spacing w:line="276" w:lineRule="auto"/>
      <w:jc w:val="right"/>
    </w:pPr>
    <w:rPr>
      <w:color w:val="3C3C3B"/>
    </w:rPr>
  </w:style>
  <w:style w:type="character" w:customStyle="1" w:styleId="LieudateCRIJCar">
    <w:name w:val="Lieu_date CRIJ Car"/>
    <w:basedOn w:val="Policepardfaut"/>
    <w:link w:val="LieudateCRIJ"/>
    <w:rsid w:val="00640828"/>
    <w:rPr>
      <w:color w:val="3C3C3B"/>
    </w:rPr>
  </w:style>
  <w:style w:type="paragraph" w:customStyle="1" w:styleId="Sous-titreCRIJ">
    <w:name w:val="Sous-titre CRIJ"/>
    <w:basedOn w:val="Normal"/>
    <w:next w:val="NormalCRIJ"/>
    <w:link w:val="Sous-titreCRIJCar"/>
    <w:qFormat/>
    <w:rsid w:val="00640828"/>
    <w:pPr>
      <w:autoSpaceDE w:val="0"/>
      <w:autoSpaceDN w:val="0"/>
      <w:adjustRightInd w:val="0"/>
      <w:spacing w:before="240" w:after="360"/>
      <w:jc w:val="center"/>
      <w:textAlignment w:val="center"/>
    </w:pPr>
    <w:rPr>
      <w:rFonts w:ascii="DIN Next Rounded LT Pro Bold" w:eastAsia="Calibri" w:hAnsi="DIN Next Rounded LT Pro Bold" w:cs="Minion Pro"/>
      <w:color w:val="808080"/>
      <w:sz w:val="36"/>
      <w:szCs w:val="36"/>
    </w:rPr>
  </w:style>
  <w:style w:type="character" w:customStyle="1" w:styleId="Sous-titreCRIJCar">
    <w:name w:val="Sous-titre CRIJ Car"/>
    <w:basedOn w:val="Policepardfaut"/>
    <w:link w:val="Sous-titreCRIJ"/>
    <w:rsid w:val="00640828"/>
    <w:rPr>
      <w:rFonts w:ascii="DIN Next Rounded LT Pro Bold" w:eastAsia="Calibri" w:hAnsi="DIN Next Rounded LT Pro Bold" w:cs="Minion Pro"/>
      <w:color w:val="808080"/>
      <w:sz w:val="36"/>
      <w:szCs w:val="36"/>
    </w:rPr>
  </w:style>
  <w:style w:type="paragraph" w:customStyle="1" w:styleId="PucesCRIJ">
    <w:name w:val="Puces CRIJ"/>
    <w:basedOn w:val="NormalCRIJ"/>
    <w:link w:val="PucesCRIJCar"/>
    <w:autoRedefine/>
    <w:qFormat/>
    <w:rsid w:val="00640828"/>
    <w:pPr>
      <w:numPr>
        <w:numId w:val="5"/>
      </w:numPr>
      <w:spacing w:before="60" w:after="60"/>
    </w:pPr>
  </w:style>
  <w:style w:type="character" w:customStyle="1" w:styleId="PucesCRIJCar">
    <w:name w:val="Puces CRIJ Car"/>
    <w:basedOn w:val="NormalCRIJCar"/>
    <w:link w:val="PucesCRIJ"/>
    <w:rsid w:val="00640828"/>
  </w:style>
  <w:style w:type="paragraph" w:customStyle="1" w:styleId="Pucesniveau2CRIJ">
    <w:name w:val="Puces niveau 2 CRIJ"/>
    <w:basedOn w:val="PucesCRIJ"/>
    <w:link w:val="Pucesniveau2CRIJCar"/>
    <w:autoRedefine/>
    <w:qFormat/>
    <w:rsid w:val="00640828"/>
    <w:pPr>
      <w:numPr>
        <w:ilvl w:val="1"/>
        <w:numId w:val="6"/>
      </w:numPr>
    </w:pPr>
  </w:style>
  <w:style w:type="character" w:customStyle="1" w:styleId="Pucesniveau2CRIJCar">
    <w:name w:val="Puces niveau 2 CRIJ Car"/>
    <w:basedOn w:val="PucesCRIJCar"/>
    <w:link w:val="Pucesniveau2CRIJ"/>
    <w:rsid w:val="00640828"/>
  </w:style>
  <w:style w:type="paragraph" w:styleId="En-tte">
    <w:name w:val="header"/>
    <w:basedOn w:val="Normal"/>
    <w:link w:val="En-tteCar"/>
    <w:uiPriority w:val="99"/>
    <w:semiHidden/>
    <w:unhideWhenUsed/>
    <w:rsid w:val="0000038E"/>
    <w:pPr>
      <w:tabs>
        <w:tab w:val="center" w:pos="4536"/>
        <w:tab w:val="right" w:pos="9072"/>
      </w:tabs>
    </w:pPr>
  </w:style>
  <w:style w:type="character" w:customStyle="1" w:styleId="En-tteCar">
    <w:name w:val="En-tête Car"/>
    <w:basedOn w:val="Policepardfaut"/>
    <w:link w:val="En-tte"/>
    <w:uiPriority w:val="99"/>
    <w:semiHidden/>
    <w:rsid w:val="0000038E"/>
  </w:style>
  <w:style w:type="paragraph" w:styleId="Pieddepage">
    <w:name w:val="footer"/>
    <w:basedOn w:val="Normal"/>
    <w:link w:val="PieddepageCar"/>
    <w:uiPriority w:val="99"/>
    <w:semiHidden/>
    <w:unhideWhenUsed/>
    <w:rsid w:val="0000038E"/>
    <w:pPr>
      <w:tabs>
        <w:tab w:val="center" w:pos="4536"/>
        <w:tab w:val="right" w:pos="9072"/>
      </w:tabs>
    </w:pPr>
  </w:style>
  <w:style w:type="character" w:customStyle="1" w:styleId="PieddepageCar">
    <w:name w:val="Pied de page Car"/>
    <w:basedOn w:val="Policepardfaut"/>
    <w:link w:val="Pieddepage"/>
    <w:uiPriority w:val="99"/>
    <w:semiHidden/>
    <w:rsid w:val="0000038E"/>
  </w:style>
  <w:style w:type="paragraph" w:styleId="Textedebulles">
    <w:name w:val="Balloon Text"/>
    <w:basedOn w:val="Normal"/>
    <w:link w:val="TextedebullesCar"/>
    <w:uiPriority w:val="99"/>
    <w:semiHidden/>
    <w:unhideWhenUsed/>
    <w:rsid w:val="0000038E"/>
    <w:rPr>
      <w:rFonts w:ascii="Tahoma" w:hAnsi="Tahoma" w:cs="Tahoma"/>
      <w:sz w:val="16"/>
      <w:szCs w:val="16"/>
    </w:rPr>
  </w:style>
  <w:style w:type="character" w:customStyle="1" w:styleId="TextedebullesCar">
    <w:name w:val="Texte de bulles Car"/>
    <w:basedOn w:val="Policepardfaut"/>
    <w:link w:val="Textedebulles"/>
    <w:uiPriority w:val="99"/>
    <w:semiHidden/>
    <w:rsid w:val="0000038E"/>
    <w:rPr>
      <w:rFonts w:ascii="Tahoma" w:hAnsi="Tahoma" w:cs="Tahoma"/>
      <w:sz w:val="16"/>
      <w:szCs w:val="16"/>
    </w:rPr>
  </w:style>
  <w:style w:type="character" w:customStyle="1" w:styleId="Titre3Car">
    <w:name w:val="Titre 3 Car"/>
    <w:basedOn w:val="Policepardfaut"/>
    <w:link w:val="Titre3"/>
    <w:uiPriority w:val="9"/>
    <w:semiHidden/>
    <w:rsid w:val="00640828"/>
    <w:rPr>
      <w:rFonts w:ascii="Cambria" w:eastAsia="Times New Roman" w:hAnsi="Cambria" w:cs="Times New Roman"/>
      <w:b/>
      <w:bCs/>
      <w:color w:val="3C3C3B"/>
      <w:sz w:val="26"/>
      <w:szCs w:val="26"/>
      <w:lang w:eastAsia="en-US"/>
    </w:rPr>
  </w:style>
  <w:style w:type="character" w:customStyle="1" w:styleId="Titre1Car">
    <w:name w:val="Titre 1 Car"/>
    <w:basedOn w:val="Policepardfaut"/>
    <w:link w:val="Titre1"/>
    <w:uiPriority w:val="9"/>
    <w:rsid w:val="00640828"/>
    <w:rPr>
      <w:rFonts w:ascii="DIN Next Rounded LT Pro Bold" w:eastAsia="Times New Roman" w:hAnsi="DIN Next Rounded LT Pro Bold" w:cs="Times New Roman"/>
      <w:b/>
      <w:bCs/>
      <w:kern w:val="32"/>
      <w:sz w:val="32"/>
      <w:szCs w:val="32"/>
    </w:rPr>
  </w:style>
  <w:style w:type="character" w:customStyle="1" w:styleId="Titre2Car">
    <w:name w:val="Titre 2 Car"/>
    <w:basedOn w:val="Policepardfaut"/>
    <w:link w:val="Titre2"/>
    <w:uiPriority w:val="9"/>
    <w:semiHidden/>
    <w:rsid w:val="00640828"/>
    <w:rPr>
      <w:rFonts w:ascii="DIN Next Rounded LT Pro Bold" w:eastAsia="Times New Roman" w:hAnsi="DIN Next Rounded LT Pro Bold" w:cs="Times New Roman"/>
      <w:b/>
      <w:bCs/>
      <w:i/>
      <w:iCs/>
      <w:sz w:val="28"/>
      <w:szCs w:val="28"/>
    </w:rPr>
  </w:style>
  <w:style w:type="paragraph" w:styleId="En-ttedetabledesmatires">
    <w:name w:val="TOC Heading"/>
    <w:basedOn w:val="Titre1"/>
    <w:next w:val="Normal"/>
    <w:uiPriority w:val="39"/>
    <w:semiHidden/>
    <w:unhideWhenUsed/>
    <w:qFormat/>
    <w:rsid w:val="00640828"/>
    <w:pPr>
      <w:keepLines/>
      <w:spacing w:before="480" w:after="0" w:line="276" w:lineRule="auto"/>
      <w:outlineLvl w:val="9"/>
    </w:pPr>
    <w:rPr>
      <w:color w:val="095878"/>
      <w:kern w:val="0"/>
      <w:sz w:val="28"/>
      <w:szCs w:val="28"/>
      <w:lang w:eastAsia="en-US"/>
    </w:rPr>
  </w:style>
  <w:style w:type="paragraph" w:styleId="TM1">
    <w:name w:val="toc 1"/>
    <w:basedOn w:val="Normal"/>
    <w:next w:val="Normal"/>
    <w:autoRedefine/>
    <w:uiPriority w:val="39"/>
    <w:unhideWhenUsed/>
    <w:rsid w:val="00640828"/>
  </w:style>
  <w:style w:type="paragraph" w:styleId="TM2">
    <w:name w:val="toc 2"/>
    <w:basedOn w:val="Normal"/>
    <w:next w:val="Normal"/>
    <w:autoRedefine/>
    <w:uiPriority w:val="39"/>
    <w:unhideWhenUsed/>
    <w:rsid w:val="00640828"/>
    <w:pPr>
      <w:ind w:left="200"/>
    </w:pPr>
  </w:style>
  <w:style w:type="paragraph" w:styleId="TM3">
    <w:name w:val="toc 3"/>
    <w:basedOn w:val="Normal"/>
    <w:next w:val="Normal"/>
    <w:autoRedefine/>
    <w:uiPriority w:val="39"/>
    <w:unhideWhenUsed/>
    <w:rsid w:val="00640828"/>
    <w:pPr>
      <w:ind w:left="400"/>
    </w:pPr>
  </w:style>
  <w:style w:type="character" w:styleId="Lienhypertexte">
    <w:name w:val="Hyperlink"/>
    <w:basedOn w:val="Policepardfaut"/>
    <w:uiPriority w:val="99"/>
    <w:unhideWhenUsed/>
    <w:rsid w:val="00640828"/>
    <w:rPr>
      <w:color w:val="1EA969"/>
      <w:u w:val="single"/>
    </w:rPr>
  </w:style>
  <w:style w:type="paragraph" w:styleId="NormalWeb">
    <w:name w:val="Normal (Web)"/>
    <w:basedOn w:val="Normal"/>
    <w:uiPriority w:val="99"/>
    <w:semiHidden/>
    <w:unhideWhenUsed/>
    <w:rsid w:val="00EF6A82"/>
    <w:pPr>
      <w:spacing w:before="100" w:beforeAutospacing="1" w:after="100" w:afterAutospacing="1"/>
    </w:pPr>
    <w:rPr>
      <w:rFonts w:ascii="Times New Roman" w:eastAsia="Times New Roman" w:hAnsi="Times New Roman"/>
      <w:sz w:val="24"/>
      <w:szCs w:val="24"/>
    </w:rPr>
  </w:style>
  <w:style w:type="character" w:styleId="Lienhypertextesuivivisit">
    <w:name w:val="FollowedHyperlink"/>
    <w:basedOn w:val="Policepardfaut"/>
    <w:uiPriority w:val="99"/>
    <w:semiHidden/>
    <w:unhideWhenUsed/>
    <w:rsid w:val="005F52FA"/>
    <w:rPr>
      <w:color w:val="73C09F" w:themeColor="followedHyperlink"/>
      <w:u w:val="single"/>
    </w:rPr>
  </w:style>
  <w:style w:type="character" w:styleId="Marquedecommentaire">
    <w:name w:val="annotation reference"/>
    <w:basedOn w:val="Policepardfaut"/>
    <w:uiPriority w:val="99"/>
    <w:semiHidden/>
    <w:unhideWhenUsed/>
    <w:rsid w:val="00033505"/>
    <w:rPr>
      <w:sz w:val="16"/>
      <w:szCs w:val="16"/>
    </w:rPr>
  </w:style>
  <w:style w:type="paragraph" w:styleId="Commentaire">
    <w:name w:val="annotation text"/>
    <w:basedOn w:val="Normal"/>
    <w:link w:val="CommentaireCar"/>
    <w:uiPriority w:val="99"/>
    <w:semiHidden/>
    <w:unhideWhenUsed/>
    <w:rsid w:val="00033505"/>
  </w:style>
  <w:style w:type="character" w:customStyle="1" w:styleId="CommentaireCar">
    <w:name w:val="Commentaire Car"/>
    <w:basedOn w:val="Policepardfaut"/>
    <w:link w:val="Commentaire"/>
    <w:uiPriority w:val="99"/>
    <w:semiHidden/>
    <w:rsid w:val="00033505"/>
  </w:style>
  <w:style w:type="paragraph" w:styleId="Objetducommentaire">
    <w:name w:val="annotation subject"/>
    <w:basedOn w:val="Commentaire"/>
    <w:next w:val="Commentaire"/>
    <w:link w:val="ObjetducommentaireCar"/>
    <w:uiPriority w:val="99"/>
    <w:semiHidden/>
    <w:unhideWhenUsed/>
    <w:rsid w:val="00033505"/>
    <w:rPr>
      <w:b/>
      <w:bCs/>
    </w:rPr>
  </w:style>
  <w:style w:type="character" w:customStyle="1" w:styleId="ObjetducommentaireCar">
    <w:name w:val="Objet du commentaire Car"/>
    <w:basedOn w:val="CommentaireCar"/>
    <w:link w:val="Objetducommentaire"/>
    <w:uiPriority w:val="99"/>
    <w:semiHidden/>
    <w:rsid w:val="00033505"/>
    <w:rPr>
      <w:b/>
      <w:bCs/>
    </w:rPr>
  </w:style>
</w:styles>
</file>

<file path=word/webSettings.xml><?xml version="1.0" encoding="utf-8"?>
<w:webSettings xmlns:r="http://schemas.openxmlformats.org/officeDocument/2006/relationships" xmlns:w="http://schemas.openxmlformats.org/wordprocessingml/2006/main">
  <w:divs>
    <w:div w:id="797604489">
      <w:bodyDiv w:val="1"/>
      <w:marLeft w:val="0"/>
      <w:marRight w:val="0"/>
      <w:marTop w:val="0"/>
      <w:marBottom w:val="0"/>
      <w:divBdr>
        <w:top w:val="none" w:sz="0" w:space="0" w:color="auto"/>
        <w:left w:val="none" w:sz="0" w:space="0" w:color="auto"/>
        <w:bottom w:val="none" w:sz="0" w:space="0" w:color="auto"/>
        <w:right w:val="none" w:sz="0" w:space="0" w:color="auto"/>
      </w:divBdr>
      <w:divsChild>
        <w:div w:id="391782233">
          <w:marLeft w:val="0"/>
          <w:marRight w:val="0"/>
          <w:marTop w:val="0"/>
          <w:marBottom w:val="0"/>
          <w:divBdr>
            <w:top w:val="none" w:sz="0" w:space="0" w:color="auto"/>
            <w:left w:val="none" w:sz="0" w:space="0" w:color="auto"/>
            <w:bottom w:val="none" w:sz="0" w:space="0" w:color="auto"/>
            <w:right w:val="none" w:sz="0" w:space="0" w:color="auto"/>
          </w:divBdr>
        </w:div>
      </w:divsChild>
    </w:div>
    <w:div w:id="1913158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mailto:Marl&#232;ne.page@infos-jeunes.f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ncent.bardet@infos-jeunes.f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nfos-jeunes.fr/agenda/les-rdv-jobs-dete-2015-du-crij-nantes" TargetMode="External"/><Relationship Id="rId4" Type="http://schemas.openxmlformats.org/officeDocument/2006/relationships/settings" Target="settings.xml"/><Relationship Id="rId9" Type="http://schemas.openxmlformats.org/officeDocument/2006/relationships/hyperlink" Target="mailto:crij@infos-jeunes.fr" TargetMode="External"/><Relationship Id="rId14" Type="http://schemas.openxmlformats.org/officeDocument/2006/relationships/hyperlink" Target="mailto:fabienne.masse@infos-jeunes.f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bienne\AppData\Roaming\Microsoft\Templates\Mod&#232;le_doc%20externe.dotx" TargetMode="External"/></Relationships>
</file>

<file path=word/theme/theme1.xml><?xml version="1.0" encoding="utf-8"?>
<a:theme xmlns:a="http://schemas.openxmlformats.org/drawingml/2006/main" name="ThèmeCRIJ">
  <a:themeElements>
    <a:clrScheme name="Couleurs CRIJ">
      <a:dk1>
        <a:srgbClr val="656565"/>
      </a:dk1>
      <a:lt1>
        <a:sysClr val="window" lastClr="FFFFFF"/>
      </a:lt1>
      <a:dk2>
        <a:srgbClr val="656565"/>
      </a:dk2>
      <a:lt2>
        <a:srgbClr val="FFFFFF"/>
      </a:lt2>
      <a:accent1>
        <a:srgbClr val="0D77A1"/>
      </a:accent1>
      <a:accent2>
        <a:srgbClr val="D70260"/>
      </a:accent2>
      <a:accent3>
        <a:srgbClr val="73C09F"/>
      </a:accent3>
      <a:accent4>
        <a:srgbClr val="EA6AA2"/>
      </a:accent4>
      <a:accent5>
        <a:srgbClr val="8AC3E9"/>
      </a:accent5>
      <a:accent6>
        <a:srgbClr val="E84F1D"/>
      </a:accent6>
      <a:hlink>
        <a:srgbClr val="1EA969"/>
      </a:hlink>
      <a:folHlink>
        <a:srgbClr val="73C09F"/>
      </a:folHlink>
    </a:clrScheme>
    <a:fontScheme name="Polices CRIJ">
      <a:majorFont>
        <a:latin typeface="DIN Next Rounded LT Pro Bold"/>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CBE8D-FE02-4B86-9D71-0935A4E29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Modèle_doc externe</Template>
  <TotalTime>1</TotalTime>
  <Pages>3</Pages>
  <Words>383</Words>
  <Characters>2108</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Fabienne</dc:creator>
  <cp:lastModifiedBy>Hélène</cp:lastModifiedBy>
  <cp:revision>2</cp:revision>
  <cp:lastPrinted>2015-01-27T14:02:00Z</cp:lastPrinted>
  <dcterms:created xsi:type="dcterms:W3CDTF">2015-01-27T14:52:00Z</dcterms:created>
  <dcterms:modified xsi:type="dcterms:W3CDTF">2015-01-27T14:52:00Z</dcterms:modified>
</cp:coreProperties>
</file>